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F39EDE" w14:textId="77777777" w:rsidR="00433876" w:rsidRDefault="00433876" w:rsidP="00287171">
      <w:pPr>
        <w:spacing w:line="480" w:lineRule="auto"/>
        <w:ind w:firstLine="0"/>
        <w:jc w:val="center"/>
        <w:rPr>
          <w:b/>
          <w:bCs/>
          <w:rtl/>
        </w:rPr>
      </w:pPr>
      <w:r>
        <w:rPr>
          <w:rFonts w:hint="cs"/>
          <w:b/>
          <w:bCs/>
          <w:rtl/>
        </w:rPr>
        <w:t>بسمه‌تعالی</w:t>
      </w:r>
    </w:p>
    <w:p w14:paraId="5546919B" w14:textId="292B6CC5" w:rsidR="00433876" w:rsidRDefault="00433876" w:rsidP="005D3113">
      <w:pPr>
        <w:ind w:firstLine="0"/>
        <w:rPr>
          <w:b/>
          <w:bCs/>
          <w:rtl/>
        </w:rPr>
      </w:pPr>
      <w:r>
        <w:rPr>
          <w:rFonts w:hint="cs"/>
          <w:b/>
          <w:bCs/>
          <w:rtl/>
        </w:rPr>
        <w:t xml:space="preserve">جناب آقای دکتر </w:t>
      </w:r>
      <w:r w:rsidR="0039084F">
        <w:rPr>
          <w:rFonts w:hint="cs"/>
          <w:b/>
          <w:bCs/>
          <w:rtl/>
        </w:rPr>
        <w:t>محمد خداداد</w:t>
      </w:r>
    </w:p>
    <w:p w14:paraId="779572E0" w14:textId="099C8929" w:rsidR="005D3113" w:rsidRPr="005D3113" w:rsidRDefault="00433876" w:rsidP="005D3113">
      <w:pPr>
        <w:ind w:firstLine="0"/>
        <w:rPr>
          <w:b/>
          <w:bCs/>
          <w:rtl/>
        </w:rPr>
      </w:pPr>
      <w:r>
        <w:rPr>
          <w:rFonts w:hint="cs"/>
          <w:b/>
          <w:bCs/>
          <w:rtl/>
        </w:rPr>
        <w:t>مدیر محترم دفتر ریاست و روابط عمومی دانشگاه کاشان</w:t>
      </w:r>
    </w:p>
    <w:p w14:paraId="3B64E7A6" w14:textId="77777777" w:rsidR="005D3113" w:rsidRDefault="005D3113" w:rsidP="005D3113">
      <w:pPr>
        <w:spacing w:before="160"/>
        <w:ind w:firstLine="0"/>
        <w:rPr>
          <w:rtl/>
        </w:rPr>
      </w:pPr>
      <w:r>
        <w:rPr>
          <w:rFonts w:hint="cs"/>
          <w:rtl/>
        </w:rPr>
        <w:t>سلام علیکم</w:t>
      </w:r>
    </w:p>
    <w:p w14:paraId="0987CE29" w14:textId="371593D7" w:rsidR="00067177" w:rsidRDefault="005D3113" w:rsidP="00287171">
      <w:pPr>
        <w:rPr>
          <w:rtl/>
        </w:rPr>
      </w:pPr>
      <w:r>
        <w:rPr>
          <w:rFonts w:hint="cs"/>
          <w:rtl/>
        </w:rPr>
        <w:t>با احترام؛</w:t>
      </w:r>
      <w:r w:rsidR="00433876">
        <w:rPr>
          <w:rFonts w:hint="cs"/>
          <w:rtl/>
        </w:rPr>
        <w:t xml:space="preserve"> بدینوسیله به </w:t>
      </w:r>
      <w:r w:rsidR="0020638C">
        <w:rPr>
          <w:rFonts w:hint="cs"/>
          <w:rtl/>
        </w:rPr>
        <w:t xml:space="preserve">استحضار می‌رساند دبیرستان ... در نظر دارد به جهت آشنایی بیشتر دانش‌آموزان با محیط دانشگاه و رشته‌های دانشگاهی؛ برنامه بازدیدی را در یک گروه ... نفره دانش‌آموزی دختر/پسر پایه.... رشته ... </w:t>
      </w:r>
      <w:r w:rsidR="00067177">
        <w:rPr>
          <w:rFonts w:hint="cs"/>
          <w:rtl/>
        </w:rPr>
        <w:t>و ... نفر همراه (نام و نام خانوادگی، سمت، شماره همراه) با خودرو اتوبوس/ مینی‌بوس در تاریخ ... از دانشگاه کاشان داشته باشد</w:t>
      </w:r>
      <w:r w:rsidR="00287171">
        <w:rPr>
          <w:rFonts w:hint="cs"/>
          <w:rtl/>
        </w:rPr>
        <w:t xml:space="preserve">؛ لذا </w:t>
      </w:r>
      <w:r w:rsidR="00067177">
        <w:rPr>
          <w:rFonts w:hint="cs"/>
          <w:rtl/>
        </w:rPr>
        <w:t xml:space="preserve">خواهشمند است دستور فرمایید </w:t>
      </w:r>
      <w:r w:rsidR="009E348D">
        <w:rPr>
          <w:rFonts w:hint="cs"/>
          <w:rtl/>
        </w:rPr>
        <w:t xml:space="preserve">اقدام مقتضی مبذول </w:t>
      </w:r>
      <w:r w:rsidR="00E92711">
        <w:rPr>
          <w:rFonts w:hint="cs"/>
          <w:rtl/>
        </w:rPr>
        <w:t>گردد</w:t>
      </w:r>
      <w:r w:rsidR="009E348D">
        <w:rPr>
          <w:rFonts w:hint="cs"/>
          <w:rtl/>
        </w:rPr>
        <w:t>.</w:t>
      </w:r>
    </w:p>
    <w:p w14:paraId="2EDE1EC0" w14:textId="2596AFB1" w:rsidR="00433876" w:rsidRDefault="00C03CF6" w:rsidP="00E92711">
      <w:pPr>
        <w:rPr>
          <w:rtl/>
        </w:rPr>
      </w:pPr>
      <w:r>
        <w:rPr>
          <w:rFonts w:hint="cs"/>
          <w:rtl/>
        </w:rPr>
        <w:t xml:space="preserve">جهت دریافت اطلاعات و هماهنگی مربوطه می‌توانید با </w:t>
      </w:r>
      <w:r w:rsidR="00804E41">
        <w:rPr>
          <w:rFonts w:hint="cs"/>
          <w:rtl/>
        </w:rPr>
        <w:t xml:space="preserve">جناب آقای/سرکار خانم ... دارای سمت.... با شماره تلفن ... </w:t>
      </w:r>
      <w:r>
        <w:rPr>
          <w:rFonts w:hint="cs"/>
          <w:rtl/>
        </w:rPr>
        <w:t>تماس حاصل فرمایید</w:t>
      </w:r>
      <w:r w:rsidR="00E92711">
        <w:rPr>
          <w:rFonts w:hint="cs"/>
          <w:rtl/>
        </w:rPr>
        <w:t xml:space="preserve">، همچنین </w:t>
      </w:r>
      <w:r>
        <w:rPr>
          <w:rFonts w:hint="cs"/>
          <w:rtl/>
        </w:rPr>
        <w:t>لازم به ذکر است فایل</w:t>
      </w:r>
      <w:r w:rsidR="00287171">
        <w:rPr>
          <w:rFonts w:hint="cs"/>
          <w:rtl/>
        </w:rPr>
        <w:t>‌های فرم درخواست، فیش واریزی بانکی و لیست دانش‌آموزان به پیوست حضورتان ایفاد می‌گردد.</w:t>
      </w:r>
    </w:p>
    <w:p w14:paraId="081F3109" w14:textId="20DEDF36" w:rsidR="005D3113" w:rsidRDefault="00287171" w:rsidP="00287171">
      <w:pPr>
        <w:rPr>
          <w:rtl/>
        </w:rPr>
      </w:pPr>
      <w:r>
        <w:rPr>
          <w:rFonts w:hint="cs"/>
          <w:rtl/>
        </w:rPr>
        <w:t>پیشاپیش از بذل عنایت و حسن همکاری جنابعالی و همکاران ارجمند تشکر و قدردانی می‌نماید.</w:t>
      </w:r>
    </w:p>
    <w:p w14:paraId="2125E027" w14:textId="77777777" w:rsidR="00E92711" w:rsidRPr="005D3113" w:rsidRDefault="00E92711" w:rsidP="00287171">
      <w:pPr>
        <w:rPr>
          <w:sz w:val="10"/>
          <w:szCs w:val="14"/>
          <w:rtl/>
        </w:rPr>
      </w:pPr>
    </w:p>
    <w:p w14:paraId="2FA8D972" w14:textId="3F47D35F" w:rsidR="005D3113" w:rsidRDefault="00287171" w:rsidP="005D3113">
      <w:pPr>
        <w:ind w:left="2834" w:firstLine="0"/>
        <w:jc w:val="center"/>
        <w:rPr>
          <w:b/>
          <w:bCs/>
          <w:sz w:val="20"/>
          <w:szCs w:val="24"/>
          <w:rtl/>
        </w:rPr>
      </w:pPr>
      <w:r>
        <w:rPr>
          <w:rFonts w:hint="cs"/>
          <w:b/>
          <w:bCs/>
          <w:sz w:val="20"/>
          <w:szCs w:val="24"/>
          <w:rtl/>
        </w:rPr>
        <w:t>نام و نام خانوادگی</w:t>
      </w:r>
    </w:p>
    <w:p w14:paraId="4184AB98" w14:textId="27C85F9B" w:rsidR="00287171" w:rsidRPr="005D3113" w:rsidRDefault="00287171" w:rsidP="00287171">
      <w:pPr>
        <w:ind w:left="2834" w:firstLine="0"/>
        <w:jc w:val="center"/>
        <w:rPr>
          <w:b/>
          <w:bCs/>
          <w:sz w:val="20"/>
          <w:szCs w:val="24"/>
          <w:rtl/>
        </w:rPr>
      </w:pPr>
      <w:r>
        <w:rPr>
          <w:rFonts w:hint="cs"/>
          <w:b/>
          <w:bCs/>
          <w:sz w:val="20"/>
          <w:szCs w:val="24"/>
          <w:rtl/>
        </w:rPr>
        <w:t>مدیر دبیرستان ....</w:t>
      </w:r>
    </w:p>
    <w:sectPr w:rsidR="00287171" w:rsidRPr="005D3113" w:rsidSect="00287171">
      <w:pgSz w:w="11907" w:h="16840" w:code="9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8006DE0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3E80D1E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DA0231B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32626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03EA752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6F83BD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BCA397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3A4C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140C17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1C8A1E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876"/>
    <w:rsid w:val="00067177"/>
    <w:rsid w:val="001E58B9"/>
    <w:rsid w:val="0020638C"/>
    <w:rsid w:val="00287171"/>
    <w:rsid w:val="002E603E"/>
    <w:rsid w:val="0039084F"/>
    <w:rsid w:val="00433876"/>
    <w:rsid w:val="005D3113"/>
    <w:rsid w:val="00804E41"/>
    <w:rsid w:val="009E348D"/>
    <w:rsid w:val="00C03CF6"/>
    <w:rsid w:val="00CB04C6"/>
    <w:rsid w:val="00CD0111"/>
    <w:rsid w:val="00E92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D27399"/>
  <w15:chartTrackingRefBased/>
  <w15:docId w15:val="{482CC6B9-F12B-4F4E-9BF5-547E79013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B Lotus"/>
        <w:sz w:val="24"/>
        <w:szCs w:val="28"/>
        <w:lang w:val="en-US" w:eastAsia="en-US" w:bidi="ar-SA"/>
      </w:rPr>
    </w:rPrDefault>
    <w:pPrDefault>
      <w:pPr>
        <w:bidi/>
        <w:spacing w:line="259" w:lineRule="auto"/>
        <w:ind w:firstLine="227"/>
        <w:jc w:val="lowKashida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2E603E"/>
    <w:rPr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hancellor%20office\Documents\Custom%20Office%20Templates\A4%20Chancello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A4 Chancellor.dotx</Template>
  <TotalTime>10</TotalTime>
  <Pages>1</Pages>
  <Words>126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Rassafian</dc:creator>
  <cp:keywords/>
  <dc:description/>
  <cp:lastModifiedBy>University of Kashan Kashanu</cp:lastModifiedBy>
  <cp:revision>2</cp:revision>
  <dcterms:created xsi:type="dcterms:W3CDTF">2024-04-16T06:15:00Z</dcterms:created>
  <dcterms:modified xsi:type="dcterms:W3CDTF">2025-11-11T09:37:00Z</dcterms:modified>
</cp:coreProperties>
</file>